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6F79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文昌市人民医院/同济文昌医院</w:t>
      </w:r>
    </w:p>
    <w:p w14:paraId="48EE605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文昌市人民医院院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感公卫科、发热门诊2026年7月电脑及打印机采购项目市场调查报价单</w:t>
      </w:r>
    </w:p>
    <w:p w14:paraId="5C71A948">
      <w:pPr>
        <w:rPr>
          <w:rFonts w:hint="eastAsia"/>
          <w:lang w:val="en-US" w:eastAsia="zh-CN"/>
        </w:rPr>
      </w:pPr>
    </w:p>
    <w:tbl>
      <w:tblPr>
        <w:tblStyle w:val="20"/>
        <w:tblW w:w="956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899"/>
        <w:gridCol w:w="2310"/>
        <w:gridCol w:w="805"/>
        <w:gridCol w:w="833"/>
        <w:gridCol w:w="1417"/>
        <w:gridCol w:w="1150"/>
        <w:gridCol w:w="1500"/>
      </w:tblGrid>
      <w:tr w14:paraId="02EFF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B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品牌/型号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单价（元）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0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总金额（元）</w:t>
            </w:r>
          </w:p>
        </w:tc>
      </w:tr>
      <w:tr w14:paraId="44421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3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D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显示器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6E37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(1)尺寸：23.8寸；</w:t>
            </w:r>
          </w:p>
          <w:p w14:paraId="16EE5F24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(2)类型：直面屏;</w:t>
            </w:r>
          </w:p>
          <w:p w14:paraId="1F70EF81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(3)接口：VGA,HDMI;</w:t>
            </w:r>
          </w:p>
          <w:p w14:paraId="19435BD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(4)分辨率：1920*1080；</w:t>
            </w:r>
          </w:p>
          <w:p w14:paraId="7DDA83A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(5)面板：IPS技术；</w:t>
            </w:r>
          </w:p>
          <w:p w14:paraId="4D3DB6D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(6)刷新率:100Hz；</w:t>
            </w:r>
          </w:p>
          <w:p w14:paraId="1B33BECC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(7)色域&gt;99% SRGB；</w:t>
            </w:r>
          </w:p>
          <w:p w14:paraId="1C0F6B1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(8)亮度&gt;250nits；</w:t>
            </w:r>
          </w:p>
          <w:p w14:paraId="797C1507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(9)内置电源；</w:t>
            </w:r>
          </w:p>
          <w:p w14:paraId="0A63F4A4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(10)保修情况：免费三年保修。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F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9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5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7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2CD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D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电脑主机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529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(1)CPU：兆芯KX-U6780A；</w:t>
            </w:r>
          </w:p>
          <w:p w14:paraId="1F116845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(2)内存：8G;</w:t>
            </w:r>
          </w:p>
          <w:p w14:paraId="0BD117B1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(3)接口：HDMI、VGA;</w:t>
            </w:r>
          </w:p>
          <w:p w14:paraId="0B6C108D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(4)硬盘：512G固态；</w:t>
            </w:r>
          </w:p>
          <w:p w14:paraId="386CCE0D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(5)操作系统：银河麒麟桌面操作系统V10（一年使用授权），支持谷歌、360等浏览器，支持双系统（win系统）安装；</w:t>
            </w:r>
          </w:p>
          <w:p w14:paraId="01779932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(6)保修情况：免费三年保修。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6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1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4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E2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3B6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D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笔记本电脑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262E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(1)尺寸：14寸；</w:t>
            </w:r>
          </w:p>
          <w:p w14:paraId="1F9E0BB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(2)CPU：13代i3或以上性能处理器;</w:t>
            </w:r>
          </w:p>
          <w:p w14:paraId="57C06EDE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(3)接口：HDMI、RJ45;</w:t>
            </w:r>
          </w:p>
          <w:p w14:paraId="3E08EE1E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(4)内存≥16G；</w:t>
            </w:r>
          </w:p>
          <w:p w14:paraId="38114ABD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(5)硬盘≥512G SSD；</w:t>
            </w:r>
          </w:p>
          <w:p w14:paraId="386790F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(6)电池续航2小时以上；</w:t>
            </w:r>
          </w:p>
          <w:p w14:paraId="5D363EB1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(8)系统：Windows11；</w:t>
            </w:r>
          </w:p>
          <w:p w14:paraId="33AA8A28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(9)保修情况：免费三年保修（全国联保）。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7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9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6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A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5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E6B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952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79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激光打印机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25FE1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(1)节能、环境标准认证情况：有；</w:t>
            </w:r>
          </w:p>
          <w:p w14:paraId="007EBECC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(2)打印分率:600*600dpi；打印速度：18ppm；</w:t>
            </w:r>
          </w:p>
          <w:p w14:paraId="0A32B78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(3)内存：32MB；</w:t>
            </w:r>
          </w:p>
          <w:p w14:paraId="0B213DC2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(4)功能/详细配置：标配150页纸盒；</w:t>
            </w:r>
          </w:p>
          <w:p w14:paraId="6EA9628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(5)打印负荷：月5000页；</w:t>
            </w:r>
          </w:p>
          <w:p w14:paraId="3D7A62D3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(6)保修情况：免费一年保修；</w:t>
            </w:r>
          </w:p>
          <w:p w14:paraId="095C0748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6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5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A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9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D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349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6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8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60400686"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注：报价单发送至邮箱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instrText xml:space="preserve"> HYPERLINK "mailto:wcsyytjk@163.com。" </w:instrTex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fldChar w:fldCharType="separate"/>
      </w:r>
      <w:r>
        <w:rPr>
          <w:rStyle w:val="26"/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wcsyytjk@163.com。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fldChar w:fldCharType="end"/>
      </w:r>
    </w:p>
    <w:p w14:paraId="7D5DFBEE"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62B6DA42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      报价单位名称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（签名/盖章）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</w:t>
      </w:r>
    </w:p>
    <w:p w14:paraId="4F8113DF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      联系人：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</w:t>
      </w:r>
    </w:p>
    <w:p w14:paraId="43EE701E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日期： 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1497" w:right="1587" w:bottom="1497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8ACC">
    <w:pPr>
      <w:pStyle w:val="13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D4CAB">
                          <w:pPr>
                            <w:pStyle w:val="13"/>
                          </w:pPr>
                          <w:r>
                            <w:t>—</w:t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bl05M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K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m5dOT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8D4CAB">
                    <w:pPr>
                      <w:pStyle w:val="13"/>
                    </w:pPr>
                    <w:r>
                      <w:t>—</w:t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t>19</w:t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7DF4C">
    <w:pPr>
      <w:pStyle w:val="13"/>
      <w:framePr w:wrap="around" w:vAnchor="text" w:hAnchor="margin" w:xAlign="right" w:y="1"/>
      <w:rPr>
        <w:rStyle w:val="24"/>
      </w:rPr>
    </w:pPr>
    <w:r>
      <w:rPr>
        <w:rStyle w:val="24"/>
      </w:rPr>
      <w:fldChar w:fldCharType="begin"/>
    </w:r>
    <w:r>
      <w:rPr>
        <w:rStyle w:val="24"/>
      </w:rPr>
      <w:instrText xml:space="preserve">PAGE  </w:instrText>
    </w:r>
    <w:r>
      <w:rPr>
        <w:rStyle w:val="24"/>
      </w:rPr>
      <w:fldChar w:fldCharType="end"/>
    </w:r>
  </w:p>
  <w:p w14:paraId="0050407C">
    <w:pPr>
      <w:pStyle w:val="1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2471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jliNjc2ZDEzNWRhZGIxZDBlYzg3NGIxYWQxYzQifQ=="/>
  </w:docVars>
  <w:rsids>
    <w:rsidRoot w:val="00C238A3"/>
    <w:rsid w:val="00072FAB"/>
    <w:rsid w:val="000D51E5"/>
    <w:rsid w:val="000E022B"/>
    <w:rsid w:val="000F3722"/>
    <w:rsid w:val="00115FDE"/>
    <w:rsid w:val="001161F4"/>
    <w:rsid w:val="00116F8C"/>
    <w:rsid w:val="00134B86"/>
    <w:rsid w:val="00165579"/>
    <w:rsid w:val="00175FDB"/>
    <w:rsid w:val="001A4764"/>
    <w:rsid w:val="001F1096"/>
    <w:rsid w:val="00202330"/>
    <w:rsid w:val="002555F0"/>
    <w:rsid w:val="00263CC7"/>
    <w:rsid w:val="00281C94"/>
    <w:rsid w:val="00284374"/>
    <w:rsid w:val="00300BE1"/>
    <w:rsid w:val="003027EC"/>
    <w:rsid w:val="00334338"/>
    <w:rsid w:val="0033492B"/>
    <w:rsid w:val="00371876"/>
    <w:rsid w:val="00382400"/>
    <w:rsid w:val="003D75F8"/>
    <w:rsid w:val="003D7FF4"/>
    <w:rsid w:val="003E39A7"/>
    <w:rsid w:val="003E4B22"/>
    <w:rsid w:val="004127CC"/>
    <w:rsid w:val="00423A9E"/>
    <w:rsid w:val="00433A66"/>
    <w:rsid w:val="00474F47"/>
    <w:rsid w:val="004A7481"/>
    <w:rsid w:val="004C5E6D"/>
    <w:rsid w:val="00555569"/>
    <w:rsid w:val="0059462C"/>
    <w:rsid w:val="005A6520"/>
    <w:rsid w:val="005A783C"/>
    <w:rsid w:val="005D117F"/>
    <w:rsid w:val="00621875"/>
    <w:rsid w:val="00630AA9"/>
    <w:rsid w:val="006418D2"/>
    <w:rsid w:val="006772FC"/>
    <w:rsid w:val="00681B97"/>
    <w:rsid w:val="00694757"/>
    <w:rsid w:val="006E1462"/>
    <w:rsid w:val="00711EBE"/>
    <w:rsid w:val="00733E05"/>
    <w:rsid w:val="00792DC9"/>
    <w:rsid w:val="00835363"/>
    <w:rsid w:val="00857830"/>
    <w:rsid w:val="0089596A"/>
    <w:rsid w:val="008B0808"/>
    <w:rsid w:val="008C4D8D"/>
    <w:rsid w:val="008D62D8"/>
    <w:rsid w:val="008F3A0B"/>
    <w:rsid w:val="00911E83"/>
    <w:rsid w:val="00916A03"/>
    <w:rsid w:val="00954B74"/>
    <w:rsid w:val="0096747F"/>
    <w:rsid w:val="00974E6F"/>
    <w:rsid w:val="009821A9"/>
    <w:rsid w:val="009F7836"/>
    <w:rsid w:val="00A035C3"/>
    <w:rsid w:val="00A37E41"/>
    <w:rsid w:val="00A671FE"/>
    <w:rsid w:val="00A7604C"/>
    <w:rsid w:val="00A911E2"/>
    <w:rsid w:val="00AA2D55"/>
    <w:rsid w:val="00AD381D"/>
    <w:rsid w:val="00AE4A17"/>
    <w:rsid w:val="00B116B9"/>
    <w:rsid w:val="00B8507E"/>
    <w:rsid w:val="00BB7155"/>
    <w:rsid w:val="00BD1210"/>
    <w:rsid w:val="00C02C42"/>
    <w:rsid w:val="00C0526A"/>
    <w:rsid w:val="00C064B3"/>
    <w:rsid w:val="00C2099A"/>
    <w:rsid w:val="00C238A3"/>
    <w:rsid w:val="00C61C18"/>
    <w:rsid w:val="00CD72B6"/>
    <w:rsid w:val="00CF676E"/>
    <w:rsid w:val="00D01E29"/>
    <w:rsid w:val="00D52ADD"/>
    <w:rsid w:val="00DA6D57"/>
    <w:rsid w:val="00DB37F5"/>
    <w:rsid w:val="00DE176B"/>
    <w:rsid w:val="00E41823"/>
    <w:rsid w:val="00E511AA"/>
    <w:rsid w:val="00E920D4"/>
    <w:rsid w:val="00E975D2"/>
    <w:rsid w:val="00EB167B"/>
    <w:rsid w:val="00EB7D1D"/>
    <w:rsid w:val="00F37A0B"/>
    <w:rsid w:val="00F50E72"/>
    <w:rsid w:val="00F67A85"/>
    <w:rsid w:val="00FD58E3"/>
    <w:rsid w:val="016320EC"/>
    <w:rsid w:val="01A7385E"/>
    <w:rsid w:val="026259A2"/>
    <w:rsid w:val="02692638"/>
    <w:rsid w:val="02A66735"/>
    <w:rsid w:val="03232D15"/>
    <w:rsid w:val="045F6B9B"/>
    <w:rsid w:val="05594913"/>
    <w:rsid w:val="05A6340E"/>
    <w:rsid w:val="05C77D2A"/>
    <w:rsid w:val="06075262"/>
    <w:rsid w:val="06415AA8"/>
    <w:rsid w:val="06733BCF"/>
    <w:rsid w:val="06F27EEE"/>
    <w:rsid w:val="07732B41"/>
    <w:rsid w:val="08E700E9"/>
    <w:rsid w:val="093C74AB"/>
    <w:rsid w:val="094075A5"/>
    <w:rsid w:val="0A6174A3"/>
    <w:rsid w:val="0AEB62EA"/>
    <w:rsid w:val="0AF0294D"/>
    <w:rsid w:val="0BF26E77"/>
    <w:rsid w:val="0C1B4895"/>
    <w:rsid w:val="0DDB70DA"/>
    <w:rsid w:val="0E275D3A"/>
    <w:rsid w:val="0EA37FCC"/>
    <w:rsid w:val="0EA87391"/>
    <w:rsid w:val="11537A88"/>
    <w:rsid w:val="115C6897"/>
    <w:rsid w:val="11D25822"/>
    <w:rsid w:val="11E818B6"/>
    <w:rsid w:val="1248539F"/>
    <w:rsid w:val="125629DD"/>
    <w:rsid w:val="131E7DCA"/>
    <w:rsid w:val="14733DC4"/>
    <w:rsid w:val="148368D6"/>
    <w:rsid w:val="14AA08BA"/>
    <w:rsid w:val="14B26A39"/>
    <w:rsid w:val="15164BA8"/>
    <w:rsid w:val="15482D2A"/>
    <w:rsid w:val="15DC30B8"/>
    <w:rsid w:val="15DC71A5"/>
    <w:rsid w:val="162817F0"/>
    <w:rsid w:val="169923E1"/>
    <w:rsid w:val="16E47AA7"/>
    <w:rsid w:val="170557A0"/>
    <w:rsid w:val="1725305C"/>
    <w:rsid w:val="17696B60"/>
    <w:rsid w:val="17984446"/>
    <w:rsid w:val="17D14DE3"/>
    <w:rsid w:val="185B0E2C"/>
    <w:rsid w:val="1867206B"/>
    <w:rsid w:val="18754826"/>
    <w:rsid w:val="18BD0B84"/>
    <w:rsid w:val="19532189"/>
    <w:rsid w:val="19736031"/>
    <w:rsid w:val="19A06F3F"/>
    <w:rsid w:val="19D05B25"/>
    <w:rsid w:val="19FE07AD"/>
    <w:rsid w:val="1A976C37"/>
    <w:rsid w:val="1B597EDB"/>
    <w:rsid w:val="1B7070D0"/>
    <w:rsid w:val="1B8504DA"/>
    <w:rsid w:val="1B9D691D"/>
    <w:rsid w:val="1B9E03A6"/>
    <w:rsid w:val="1BB9498B"/>
    <w:rsid w:val="1C454471"/>
    <w:rsid w:val="1C9E193B"/>
    <w:rsid w:val="1D661BEF"/>
    <w:rsid w:val="1EDB3D1A"/>
    <w:rsid w:val="1EF66E34"/>
    <w:rsid w:val="1F0D64BE"/>
    <w:rsid w:val="1FC35DD8"/>
    <w:rsid w:val="201574A2"/>
    <w:rsid w:val="216F365B"/>
    <w:rsid w:val="219A2F2F"/>
    <w:rsid w:val="220D0673"/>
    <w:rsid w:val="22F4005A"/>
    <w:rsid w:val="23435149"/>
    <w:rsid w:val="235B546C"/>
    <w:rsid w:val="236452B5"/>
    <w:rsid w:val="238711CE"/>
    <w:rsid w:val="23A45CDA"/>
    <w:rsid w:val="23DE618B"/>
    <w:rsid w:val="242D35BE"/>
    <w:rsid w:val="243C00EE"/>
    <w:rsid w:val="247D6E43"/>
    <w:rsid w:val="24FA74D0"/>
    <w:rsid w:val="250F336C"/>
    <w:rsid w:val="25145B2C"/>
    <w:rsid w:val="25197A03"/>
    <w:rsid w:val="25712D3A"/>
    <w:rsid w:val="25870A29"/>
    <w:rsid w:val="259123CB"/>
    <w:rsid w:val="25B36F61"/>
    <w:rsid w:val="26215F05"/>
    <w:rsid w:val="26BA2003"/>
    <w:rsid w:val="26BD610C"/>
    <w:rsid w:val="26C5731E"/>
    <w:rsid w:val="270E4C2A"/>
    <w:rsid w:val="2737315D"/>
    <w:rsid w:val="282D2989"/>
    <w:rsid w:val="28677688"/>
    <w:rsid w:val="28966C30"/>
    <w:rsid w:val="28DD6692"/>
    <w:rsid w:val="29016B7B"/>
    <w:rsid w:val="291E0523"/>
    <w:rsid w:val="298A645E"/>
    <w:rsid w:val="299C76A0"/>
    <w:rsid w:val="2A110183"/>
    <w:rsid w:val="2A4137B5"/>
    <w:rsid w:val="2A6F75F7"/>
    <w:rsid w:val="2AA14EFF"/>
    <w:rsid w:val="2AF916C0"/>
    <w:rsid w:val="2B2B2491"/>
    <w:rsid w:val="2C054A81"/>
    <w:rsid w:val="2C93370C"/>
    <w:rsid w:val="2DCB7332"/>
    <w:rsid w:val="2F4800A8"/>
    <w:rsid w:val="2FF04D18"/>
    <w:rsid w:val="30F3140A"/>
    <w:rsid w:val="30F32CA4"/>
    <w:rsid w:val="314C35B4"/>
    <w:rsid w:val="31C2184B"/>
    <w:rsid w:val="32EE540A"/>
    <w:rsid w:val="334331E7"/>
    <w:rsid w:val="33463D5A"/>
    <w:rsid w:val="334C7D22"/>
    <w:rsid w:val="33985CEC"/>
    <w:rsid w:val="33E00D3B"/>
    <w:rsid w:val="34270BD4"/>
    <w:rsid w:val="34361804"/>
    <w:rsid w:val="3484559B"/>
    <w:rsid w:val="34E11BAF"/>
    <w:rsid w:val="34E70363"/>
    <w:rsid w:val="35377ADA"/>
    <w:rsid w:val="35540C9D"/>
    <w:rsid w:val="36EC7EB3"/>
    <w:rsid w:val="3742117E"/>
    <w:rsid w:val="376637C1"/>
    <w:rsid w:val="37C67F15"/>
    <w:rsid w:val="392D7C95"/>
    <w:rsid w:val="3944674A"/>
    <w:rsid w:val="395A1EFE"/>
    <w:rsid w:val="39832905"/>
    <w:rsid w:val="3A56428D"/>
    <w:rsid w:val="3A6F1291"/>
    <w:rsid w:val="3AE009F6"/>
    <w:rsid w:val="3B65206B"/>
    <w:rsid w:val="3B8406BA"/>
    <w:rsid w:val="3BCF2006"/>
    <w:rsid w:val="3CE766FF"/>
    <w:rsid w:val="3D0F6198"/>
    <w:rsid w:val="3E1E75AD"/>
    <w:rsid w:val="3E5F761F"/>
    <w:rsid w:val="3E8D0A67"/>
    <w:rsid w:val="3F3D0BE3"/>
    <w:rsid w:val="3F465568"/>
    <w:rsid w:val="3F6A7BC7"/>
    <w:rsid w:val="3F724C94"/>
    <w:rsid w:val="3FA35E8F"/>
    <w:rsid w:val="3FEF3F72"/>
    <w:rsid w:val="3FFA719D"/>
    <w:rsid w:val="40816B95"/>
    <w:rsid w:val="411B38A9"/>
    <w:rsid w:val="418842BA"/>
    <w:rsid w:val="42AB6E74"/>
    <w:rsid w:val="42EE5FDB"/>
    <w:rsid w:val="43183A6B"/>
    <w:rsid w:val="43737987"/>
    <w:rsid w:val="439F5EE6"/>
    <w:rsid w:val="43C300E0"/>
    <w:rsid w:val="43D00A9F"/>
    <w:rsid w:val="44182362"/>
    <w:rsid w:val="4577128F"/>
    <w:rsid w:val="460A1F15"/>
    <w:rsid w:val="46AF0835"/>
    <w:rsid w:val="47930595"/>
    <w:rsid w:val="47BC1B66"/>
    <w:rsid w:val="47C86D5C"/>
    <w:rsid w:val="485504F6"/>
    <w:rsid w:val="485D6762"/>
    <w:rsid w:val="491E0A10"/>
    <w:rsid w:val="49285FFB"/>
    <w:rsid w:val="498F7B04"/>
    <w:rsid w:val="4A897A9B"/>
    <w:rsid w:val="4A9621B8"/>
    <w:rsid w:val="4AE9425B"/>
    <w:rsid w:val="4B0B5D14"/>
    <w:rsid w:val="4B3E063F"/>
    <w:rsid w:val="4B505D0C"/>
    <w:rsid w:val="4BC230D9"/>
    <w:rsid w:val="4C241E79"/>
    <w:rsid w:val="4C2A367D"/>
    <w:rsid w:val="4C3C0706"/>
    <w:rsid w:val="4CA008C1"/>
    <w:rsid w:val="4CC90623"/>
    <w:rsid w:val="4CEB3C7C"/>
    <w:rsid w:val="4D4E175D"/>
    <w:rsid w:val="4D902C4A"/>
    <w:rsid w:val="4E5B19B8"/>
    <w:rsid w:val="4F74239C"/>
    <w:rsid w:val="4FD5108C"/>
    <w:rsid w:val="500D4CCA"/>
    <w:rsid w:val="50226F4E"/>
    <w:rsid w:val="507B25E1"/>
    <w:rsid w:val="50D63904"/>
    <w:rsid w:val="516D28B1"/>
    <w:rsid w:val="520D0FB1"/>
    <w:rsid w:val="525921B1"/>
    <w:rsid w:val="527F1783"/>
    <w:rsid w:val="52B3727D"/>
    <w:rsid w:val="53582700"/>
    <w:rsid w:val="54271151"/>
    <w:rsid w:val="54D422F1"/>
    <w:rsid w:val="56091A90"/>
    <w:rsid w:val="560F599D"/>
    <w:rsid w:val="567E1811"/>
    <w:rsid w:val="579655A5"/>
    <w:rsid w:val="58966556"/>
    <w:rsid w:val="58A836E2"/>
    <w:rsid w:val="59447B5D"/>
    <w:rsid w:val="5A4006DB"/>
    <w:rsid w:val="5A5C062A"/>
    <w:rsid w:val="5B2320D5"/>
    <w:rsid w:val="5B987DD2"/>
    <w:rsid w:val="5C3A6E47"/>
    <w:rsid w:val="5C7320DA"/>
    <w:rsid w:val="5CA849DD"/>
    <w:rsid w:val="5CD43D6B"/>
    <w:rsid w:val="5D2D2508"/>
    <w:rsid w:val="5D350B78"/>
    <w:rsid w:val="5D3D6DCF"/>
    <w:rsid w:val="5D6323CD"/>
    <w:rsid w:val="5EE14F8C"/>
    <w:rsid w:val="5F26141D"/>
    <w:rsid w:val="602B4331"/>
    <w:rsid w:val="604A33D1"/>
    <w:rsid w:val="61192448"/>
    <w:rsid w:val="61206B5E"/>
    <w:rsid w:val="616001CA"/>
    <w:rsid w:val="623239AD"/>
    <w:rsid w:val="623C1A21"/>
    <w:rsid w:val="62A759BA"/>
    <w:rsid w:val="62E623F1"/>
    <w:rsid w:val="63132B39"/>
    <w:rsid w:val="63473D82"/>
    <w:rsid w:val="634B625C"/>
    <w:rsid w:val="6379755D"/>
    <w:rsid w:val="64F01858"/>
    <w:rsid w:val="656D4CB0"/>
    <w:rsid w:val="65D77FF3"/>
    <w:rsid w:val="663D595B"/>
    <w:rsid w:val="6683654E"/>
    <w:rsid w:val="66FE6CC3"/>
    <w:rsid w:val="67773101"/>
    <w:rsid w:val="682C6F99"/>
    <w:rsid w:val="684C2C94"/>
    <w:rsid w:val="685247A2"/>
    <w:rsid w:val="688A5E40"/>
    <w:rsid w:val="68907DEF"/>
    <w:rsid w:val="69A1759A"/>
    <w:rsid w:val="69F94FCC"/>
    <w:rsid w:val="6AB9420D"/>
    <w:rsid w:val="6B930322"/>
    <w:rsid w:val="6BB31B96"/>
    <w:rsid w:val="6C557788"/>
    <w:rsid w:val="6C850365"/>
    <w:rsid w:val="6CA06BC1"/>
    <w:rsid w:val="6CF03603"/>
    <w:rsid w:val="6D224E57"/>
    <w:rsid w:val="6D290CC8"/>
    <w:rsid w:val="6D681267"/>
    <w:rsid w:val="6DC62BA3"/>
    <w:rsid w:val="6DFB61C6"/>
    <w:rsid w:val="6F434FF2"/>
    <w:rsid w:val="6F765824"/>
    <w:rsid w:val="6F871F4B"/>
    <w:rsid w:val="702A0B29"/>
    <w:rsid w:val="70C85AD4"/>
    <w:rsid w:val="70F2253E"/>
    <w:rsid w:val="71DA534B"/>
    <w:rsid w:val="722419D8"/>
    <w:rsid w:val="7288113B"/>
    <w:rsid w:val="72B648F6"/>
    <w:rsid w:val="72D207FF"/>
    <w:rsid w:val="73164EE0"/>
    <w:rsid w:val="734B045B"/>
    <w:rsid w:val="73C664AF"/>
    <w:rsid w:val="746D21F2"/>
    <w:rsid w:val="74C860F1"/>
    <w:rsid w:val="754B46EE"/>
    <w:rsid w:val="756168F2"/>
    <w:rsid w:val="75CE6CE0"/>
    <w:rsid w:val="75E01AE8"/>
    <w:rsid w:val="75F02966"/>
    <w:rsid w:val="75F83423"/>
    <w:rsid w:val="7660755C"/>
    <w:rsid w:val="76820170"/>
    <w:rsid w:val="789E0306"/>
    <w:rsid w:val="789E7726"/>
    <w:rsid w:val="78A44373"/>
    <w:rsid w:val="791A76D2"/>
    <w:rsid w:val="792572B0"/>
    <w:rsid w:val="79E55347"/>
    <w:rsid w:val="79E823A4"/>
    <w:rsid w:val="7A36734B"/>
    <w:rsid w:val="7A567570"/>
    <w:rsid w:val="7AC8166A"/>
    <w:rsid w:val="7AFD6AFD"/>
    <w:rsid w:val="7B22035C"/>
    <w:rsid w:val="7C6A45C3"/>
    <w:rsid w:val="7CB31AC4"/>
    <w:rsid w:val="7DA73A86"/>
    <w:rsid w:val="7E2345C4"/>
    <w:rsid w:val="7E2E5B66"/>
    <w:rsid w:val="7E310BA5"/>
    <w:rsid w:val="7EFF271B"/>
    <w:rsid w:val="7F756E06"/>
    <w:rsid w:val="7FA74A9D"/>
    <w:rsid w:val="7FC9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7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link w:val="28"/>
    <w:qFormat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99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0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22">
    <w:name w:val="Default Paragraph Font"/>
    <w:semiHidden/>
    <w:qFormat/>
    <w:uiPriority w:val="99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3"/>
    <w:basedOn w:val="1"/>
    <w:link w:val="31"/>
    <w:qFormat/>
    <w:uiPriority w:val="99"/>
    <w:rPr>
      <w:rFonts w:ascii="宋体"/>
      <w:sz w:val="24"/>
    </w:rPr>
  </w:style>
  <w:style w:type="paragraph" w:styleId="8">
    <w:name w:val="Body Text"/>
    <w:basedOn w:val="1"/>
    <w:next w:val="1"/>
    <w:link w:val="32"/>
    <w:qFormat/>
    <w:uiPriority w:val="99"/>
    <w:pPr>
      <w:spacing w:after="120"/>
    </w:pPr>
  </w:style>
  <w:style w:type="paragraph" w:styleId="9">
    <w:name w:val="Body Text Indent"/>
    <w:basedOn w:val="1"/>
    <w:link w:val="33"/>
    <w:qFormat/>
    <w:uiPriority w:val="99"/>
    <w:pPr>
      <w:spacing w:after="120"/>
      <w:ind w:left="420" w:leftChars="200"/>
    </w:pPr>
  </w:style>
  <w:style w:type="paragraph" w:styleId="10">
    <w:name w:val="Plain Text"/>
    <w:basedOn w:val="1"/>
    <w:link w:val="34"/>
    <w:qFormat/>
    <w:uiPriority w:val="99"/>
    <w:rPr>
      <w:rFonts w:ascii="宋体" w:hAnsi="Courier New"/>
    </w:rPr>
  </w:style>
  <w:style w:type="paragraph" w:styleId="11">
    <w:name w:val="Date"/>
    <w:basedOn w:val="1"/>
    <w:next w:val="1"/>
    <w:link w:val="35"/>
    <w:qFormat/>
    <w:uiPriority w:val="99"/>
    <w:rPr>
      <w:rFonts w:ascii="Arial" w:hAnsi="Arial"/>
      <w:szCs w:val="20"/>
    </w:rPr>
  </w:style>
  <w:style w:type="paragraph" w:styleId="12">
    <w:name w:val="Body Text Indent 2"/>
    <w:basedOn w:val="1"/>
    <w:link w:val="36"/>
    <w:qFormat/>
    <w:uiPriority w:val="99"/>
    <w:pPr>
      <w:spacing w:after="120" w:line="480" w:lineRule="auto"/>
      <w:ind w:left="420" w:leftChars="200"/>
    </w:pPr>
  </w:style>
  <w:style w:type="paragraph" w:styleId="13">
    <w:name w:val="footer"/>
    <w:basedOn w:val="1"/>
    <w:link w:val="3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4">
    <w:name w:val="header"/>
    <w:basedOn w:val="1"/>
    <w:link w:val="3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toc 1"/>
    <w:basedOn w:val="1"/>
    <w:next w:val="1"/>
    <w:qFormat/>
    <w:uiPriority w:val="99"/>
  </w:style>
  <w:style w:type="paragraph" w:styleId="16">
    <w:name w:val="Body Text 2"/>
    <w:basedOn w:val="1"/>
    <w:link w:val="39"/>
    <w:qFormat/>
    <w:uiPriority w:val="99"/>
    <w:pPr>
      <w:spacing w:after="120" w:line="480" w:lineRule="auto"/>
    </w:pPr>
  </w:style>
  <w:style w:type="paragraph" w:styleId="1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styleId="18">
    <w:name w:val="Body Text First Indent"/>
    <w:basedOn w:val="8"/>
    <w:link w:val="40"/>
    <w:qFormat/>
    <w:uiPriority w:val="99"/>
    <w:pPr>
      <w:ind w:firstLine="420" w:firstLineChars="100"/>
    </w:pPr>
  </w:style>
  <w:style w:type="paragraph" w:styleId="19">
    <w:name w:val="Body Text First Indent 2"/>
    <w:basedOn w:val="9"/>
    <w:link w:val="41"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99"/>
    <w:pPr>
      <w:widowControl w:val="0"/>
      <w:spacing w:line="360" w:lineRule="auto"/>
      <w:ind w:right="113" w:firstLine="200" w:firstLineChars="20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Strong"/>
    <w:basedOn w:val="22"/>
    <w:qFormat/>
    <w:uiPriority w:val="99"/>
    <w:rPr>
      <w:rFonts w:cs="Times New Roman"/>
      <w:b/>
    </w:rPr>
  </w:style>
  <w:style w:type="character" w:styleId="24">
    <w:name w:val="page number"/>
    <w:basedOn w:val="22"/>
    <w:qFormat/>
    <w:uiPriority w:val="99"/>
    <w:rPr>
      <w:rFonts w:cs="Times New Roman"/>
    </w:rPr>
  </w:style>
  <w:style w:type="character" w:styleId="25">
    <w:name w:val="Emphasis"/>
    <w:basedOn w:val="22"/>
    <w:qFormat/>
    <w:uiPriority w:val="0"/>
    <w:rPr>
      <w:i/>
    </w:rPr>
  </w:style>
  <w:style w:type="character" w:styleId="26">
    <w:name w:val="Hyperlink"/>
    <w:basedOn w:val="22"/>
    <w:qFormat/>
    <w:uiPriority w:val="99"/>
    <w:rPr>
      <w:rFonts w:cs="Times New Roman"/>
      <w:color w:val="333333"/>
      <w:sz w:val="21"/>
      <w:szCs w:val="21"/>
      <w:u w:val="none"/>
    </w:rPr>
  </w:style>
  <w:style w:type="character" w:customStyle="1" w:styleId="27">
    <w:name w:val="Heading 1 Char"/>
    <w:basedOn w:val="22"/>
    <w:link w:val="3"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28">
    <w:name w:val="Heading 2 Char"/>
    <w:basedOn w:val="22"/>
    <w:link w:val="2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9">
    <w:name w:val="Heading 3 Char"/>
    <w:basedOn w:val="22"/>
    <w:link w:val="4"/>
    <w:semiHidden/>
    <w:qFormat/>
    <w:locked/>
    <w:uiPriority w:val="99"/>
    <w:rPr>
      <w:rFonts w:cs="Times New Roman"/>
      <w:b/>
      <w:bCs/>
      <w:sz w:val="32"/>
      <w:szCs w:val="32"/>
    </w:rPr>
  </w:style>
  <w:style w:type="character" w:customStyle="1" w:styleId="30">
    <w:name w:val="Heading 4 Char"/>
    <w:basedOn w:val="22"/>
    <w:link w:val="5"/>
    <w:semiHidden/>
    <w:qFormat/>
    <w:locked/>
    <w:uiPriority w:val="99"/>
    <w:rPr>
      <w:rFonts w:ascii="Cambria" w:hAnsi="Cambria" w:eastAsia="宋体" w:cs="Times New Roman"/>
      <w:b/>
      <w:bCs/>
      <w:sz w:val="28"/>
      <w:szCs w:val="28"/>
    </w:rPr>
  </w:style>
  <w:style w:type="character" w:customStyle="1" w:styleId="31">
    <w:name w:val="Body Text 3 Char"/>
    <w:basedOn w:val="22"/>
    <w:link w:val="7"/>
    <w:semiHidden/>
    <w:qFormat/>
    <w:locked/>
    <w:uiPriority w:val="99"/>
    <w:rPr>
      <w:rFonts w:cs="Times New Roman"/>
      <w:sz w:val="16"/>
      <w:szCs w:val="16"/>
    </w:rPr>
  </w:style>
  <w:style w:type="character" w:customStyle="1" w:styleId="32">
    <w:name w:val="Body Text Char"/>
    <w:basedOn w:val="22"/>
    <w:link w:val="8"/>
    <w:semiHidden/>
    <w:qFormat/>
    <w:locked/>
    <w:uiPriority w:val="99"/>
    <w:rPr>
      <w:rFonts w:cs="Times New Roman"/>
      <w:sz w:val="24"/>
      <w:szCs w:val="24"/>
    </w:rPr>
  </w:style>
  <w:style w:type="character" w:customStyle="1" w:styleId="33">
    <w:name w:val="Body Text Indent Char"/>
    <w:basedOn w:val="22"/>
    <w:link w:val="9"/>
    <w:semiHidden/>
    <w:qFormat/>
    <w:locked/>
    <w:uiPriority w:val="99"/>
    <w:rPr>
      <w:rFonts w:cs="Times New Roman"/>
      <w:sz w:val="24"/>
      <w:szCs w:val="24"/>
    </w:rPr>
  </w:style>
  <w:style w:type="character" w:customStyle="1" w:styleId="34">
    <w:name w:val="Plain Text Char"/>
    <w:basedOn w:val="22"/>
    <w:link w:val="10"/>
    <w:semiHidden/>
    <w:qFormat/>
    <w:locked/>
    <w:uiPriority w:val="99"/>
    <w:rPr>
      <w:rFonts w:ascii="宋体" w:hAnsi="Courier New" w:cs="Courier New"/>
      <w:sz w:val="21"/>
      <w:szCs w:val="21"/>
    </w:rPr>
  </w:style>
  <w:style w:type="character" w:customStyle="1" w:styleId="35">
    <w:name w:val="Date Char"/>
    <w:basedOn w:val="22"/>
    <w:link w:val="11"/>
    <w:semiHidden/>
    <w:qFormat/>
    <w:locked/>
    <w:uiPriority w:val="99"/>
    <w:rPr>
      <w:rFonts w:cs="Times New Roman"/>
      <w:sz w:val="24"/>
      <w:szCs w:val="24"/>
    </w:rPr>
  </w:style>
  <w:style w:type="character" w:customStyle="1" w:styleId="36">
    <w:name w:val="Body Text Indent 2 Char"/>
    <w:basedOn w:val="22"/>
    <w:link w:val="12"/>
    <w:semiHidden/>
    <w:qFormat/>
    <w:locked/>
    <w:uiPriority w:val="99"/>
    <w:rPr>
      <w:rFonts w:cs="Times New Roman"/>
      <w:sz w:val="24"/>
      <w:szCs w:val="24"/>
    </w:rPr>
  </w:style>
  <w:style w:type="character" w:customStyle="1" w:styleId="37">
    <w:name w:val="Footer Char"/>
    <w:basedOn w:val="22"/>
    <w:link w:val="13"/>
    <w:semiHidden/>
    <w:qFormat/>
    <w:locked/>
    <w:uiPriority w:val="99"/>
    <w:rPr>
      <w:rFonts w:cs="Times New Roman"/>
      <w:sz w:val="18"/>
      <w:szCs w:val="18"/>
    </w:rPr>
  </w:style>
  <w:style w:type="character" w:customStyle="1" w:styleId="38">
    <w:name w:val="Header Char"/>
    <w:basedOn w:val="22"/>
    <w:link w:val="14"/>
    <w:semiHidden/>
    <w:qFormat/>
    <w:locked/>
    <w:uiPriority w:val="99"/>
    <w:rPr>
      <w:rFonts w:cs="Times New Roman"/>
      <w:sz w:val="18"/>
      <w:szCs w:val="18"/>
    </w:rPr>
  </w:style>
  <w:style w:type="character" w:customStyle="1" w:styleId="39">
    <w:name w:val="Body Text 2 Char"/>
    <w:basedOn w:val="22"/>
    <w:link w:val="16"/>
    <w:semiHidden/>
    <w:qFormat/>
    <w:locked/>
    <w:uiPriority w:val="99"/>
    <w:rPr>
      <w:rFonts w:cs="Times New Roman"/>
      <w:sz w:val="24"/>
      <w:szCs w:val="24"/>
    </w:rPr>
  </w:style>
  <w:style w:type="character" w:customStyle="1" w:styleId="40">
    <w:name w:val="Body Text First Indent Char"/>
    <w:basedOn w:val="32"/>
    <w:link w:val="18"/>
    <w:semiHidden/>
    <w:qFormat/>
    <w:locked/>
    <w:uiPriority w:val="99"/>
  </w:style>
  <w:style w:type="character" w:customStyle="1" w:styleId="41">
    <w:name w:val="Body Text First Indent 2 Char"/>
    <w:basedOn w:val="33"/>
    <w:link w:val="19"/>
    <w:semiHidden/>
    <w:qFormat/>
    <w:locked/>
    <w:uiPriority w:val="99"/>
  </w:style>
  <w:style w:type="paragraph" w:customStyle="1" w:styleId="42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customStyle="1" w:styleId="43">
    <w:name w:val="正文 A"/>
    <w:next w:val="8"/>
    <w:qFormat/>
    <w:uiPriority w:val="99"/>
    <w:pPr>
      <w:widowControl w:val="0"/>
      <w:jc w:val="both"/>
    </w:pPr>
    <w:rPr>
      <w:rFonts w:ascii="Times New Roman" w:hAnsi="Times New Roman" w:eastAsia="宋体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44">
    <w:name w:val="无"/>
    <w:qFormat/>
    <w:uiPriority w:val="99"/>
  </w:style>
  <w:style w:type="paragraph" w:styleId="45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46">
    <w:name w:val="样式 首行缩进:  2 字符"/>
    <w:basedOn w:val="1"/>
    <w:qFormat/>
    <w:uiPriority w:val="99"/>
    <w:pPr>
      <w:spacing w:line="400" w:lineRule="exact"/>
      <w:ind w:firstLine="200" w:firstLineChars="200"/>
    </w:pPr>
    <w:rPr>
      <w:rFonts w:cs="宋体"/>
      <w:sz w:val="24"/>
    </w:rPr>
  </w:style>
  <w:style w:type="paragraph" w:customStyle="1" w:styleId="47">
    <w:name w:val="Default"/>
    <w:qFormat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48">
    <w:name w:val="正文1 Char Char Char Char"/>
    <w:basedOn w:val="22"/>
    <w:link w:val="49"/>
    <w:qFormat/>
    <w:locked/>
    <w:uiPriority w:val="99"/>
    <w:rPr>
      <w:rFonts w:cs="Times New Roman"/>
    </w:rPr>
  </w:style>
  <w:style w:type="paragraph" w:customStyle="1" w:styleId="49">
    <w:name w:val="正文1 Char Char Char"/>
    <w:basedOn w:val="1"/>
    <w:link w:val="48"/>
    <w:qFormat/>
    <w:uiPriority w:val="99"/>
    <w:pPr>
      <w:spacing w:line="360" w:lineRule="auto"/>
      <w:ind w:firstLine="200" w:firstLineChars="200"/>
    </w:pPr>
  </w:style>
  <w:style w:type="character" w:customStyle="1" w:styleId="50">
    <w:name w:val="16"/>
    <w:basedOn w:val="22"/>
    <w:qFormat/>
    <w:uiPriority w:val="99"/>
    <w:rPr>
      <w:rFonts w:ascii="Times New Roman" w:hAnsi="Times New Roman" w:cs="Times New Roman"/>
      <w:b/>
      <w:bCs/>
    </w:rPr>
  </w:style>
  <w:style w:type="paragraph" w:customStyle="1" w:styleId="51">
    <w:name w:val="样式1"/>
    <w:basedOn w:val="3"/>
    <w:qFormat/>
    <w:uiPriority w:val="99"/>
    <w:pPr>
      <w:spacing w:line="400" w:lineRule="exact"/>
      <w:jc w:val="center"/>
    </w:pPr>
    <w:rPr>
      <w:rFonts w:ascii="黑体" w:eastAsia="黑体"/>
      <w:b w:val="0"/>
      <w:sz w:val="36"/>
      <w:szCs w:val="36"/>
    </w:rPr>
  </w:style>
  <w:style w:type="table" w:customStyle="1" w:styleId="52">
    <w:name w:val="Table Normal1"/>
    <w:qFormat/>
    <w:uiPriority w:val="99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3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customStyle="1" w:styleId="54">
    <w:name w:val="纯文本1"/>
    <w:basedOn w:val="1"/>
    <w:qFormat/>
    <w:uiPriority w:val="99"/>
    <w:pPr>
      <w:adjustRightInd w:val="0"/>
      <w:textAlignment w:val="baseline"/>
    </w:pPr>
    <w:rPr>
      <w:rFonts w:ascii="宋体" w:hAnsi="Courier New"/>
    </w:rPr>
  </w:style>
  <w:style w:type="paragraph" w:customStyle="1" w:styleId="55">
    <w:name w:val="列出段落1"/>
    <w:basedOn w:val="1"/>
    <w:qFormat/>
    <w:uiPriority w:val="99"/>
    <w:pPr>
      <w:ind w:firstLine="420" w:firstLineChars="200"/>
    </w:pPr>
    <w:rPr>
      <w:rFonts w:ascii="Calibri" w:hAnsi="Calibri"/>
      <w:szCs w:val="21"/>
    </w:rPr>
  </w:style>
  <w:style w:type="character" w:customStyle="1" w:styleId="56">
    <w:name w:val="font21"/>
    <w:basedOn w:val="22"/>
    <w:qFormat/>
    <w:uiPriority w:val="99"/>
    <w:rPr>
      <w:rFonts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7">
    <w:name w:val="font41"/>
    <w:basedOn w:val="22"/>
    <w:qFormat/>
    <w:uiPriority w:val="99"/>
    <w:rPr>
      <w:rFonts w:ascii="Calibri" w:hAnsi="Calibri" w:cs="Calibri"/>
      <w:b/>
      <w:bCs/>
      <w:color w:val="000000"/>
      <w:sz w:val="22"/>
      <w:szCs w:val="22"/>
      <w:u w:val="none"/>
    </w:rPr>
  </w:style>
  <w:style w:type="character" w:customStyle="1" w:styleId="58">
    <w:name w:val="font61"/>
    <w:basedOn w:val="22"/>
    <w:qFormat/>
    <w:uiPriority w:val="99"/>
    <w:rPr>
      <w:rFonts w:ascii="Calibri" w:hAnsi="Calibri" w:cs="Calibri"/>
      <w:b/>
      <w:bCs/>
      <w:color w:val="000000"/>
      <w:sz w:val="22"/>
      <w:szCs w:val="22"/>
      <w:u w:val="none"/>
    </w:rPr>
  </w:style>
  <w:style w:type="paragraph" w:customStyle="1" w:styleId="59">
    <w:name w:val="1"/>
    <w:basedOn w:val="1"/>
    <w:qFormat/>
    <w:uiPriority w:val="99"/>
  </w:style>
  <w:style w:type="character" w:customStyle="1" w:styleId="60">
    <w:name w:val="font11"/>
    <w:basedOn w:val="22"/>
    <w:qFormat/>
    <w:uiPriority w:val="99"/>
    <w:rPr>
      <w:rFonts w:ascii="仿宋_GB2312" w:eastAsia="仿宋_GB2312" w:cs="仿宋_GB2312"/>
      <w:b/>
      <w:bCs/>
      <w:color w:val="000000"/>
      <w:sz w:val="24"/>
      <w:szCs w:val="24"/>
      <w:u w:val="none"/>
    </w:rPr>
  </w:style>
  <w:style w:type="paragraph" w:customStyle="1" w:styleId="61">
    <w:name w:val="正文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微软公司</Company>
  <Pages>2</Pages>
  <Words>1049</Words>
  <Characters>1397</Characters>
  <Lines>0</Lines>
  <Paragraphs>0</Paragraphs>
  <TotalTime>184</TotalTime>
  <ScaleCrop>false</ScaleCrop>
  <LinksUpToDate>false</LinksUpToDate>
  <CharactersWithSpaces>1422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2024-06-07T07:31:00Z</dcterms:created>
  <dc:creator>Administrator.User-2021KBZOYJ</dc:creator>
  <cp:lastModifiedBy>Administrator</cp:lastModifiedBy>
  <cp:lastPrinted>2025-07-22T07:00:00Z</cp:lastPrinted>
  <dcterms:modified xsi:type="dcterms:W3CDTF">2026-07-23T03:12:42Z</dcterms:modified>
  <dc:title>招标文件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C7621B16963740C7A00B75DA1064BBB4_13</vt:lpwstr>
  </property>
  <property fmtid="{D5CDD505-2E9C-101B-9397-08002B2CF9AE}" pid="4" name="KSOTemplateDocerSaveRecord">
    <vt:lpwstr>eyJoZGlkIjoiMGFjOWU4MzgyZmVkOWY3NDRkMjE0ZTdiZWNkMjI3MzciLCJ1c2VySWQiOiI3MzI3NzQxMDEifQ==</vt:lpwstr>
  </property>
</Properties>
</file>