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612F7">
      <w:pPr>
        <w:spacing w:line="560" w:lineRule="exact"/>
        <w:ind w:left="1" w:leftChars="-85" w:hanging="179" w:hangingChars="56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6451D244">
      <w:pPr>
        <w:spacing w:line="560" w:lineRule="exact"/>
        <w:ind w:left="1" w:leftChars="-85" w:hanging="179" w:hangingChars="56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D0FF7C">
      <w:pPr>
        <w:spacing w:line="560" w:lineRule="exact"/>
        <w:ind w:left="1" w:leftChars="-85" w:hanging="179" w:hangingChars="56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CC2E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C1FFD7C">
      <w:pPr>
        <w:pStyle w:val="2"/>
        <w:spacing w:before="0"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</w:p>
    <w:p w14:paraId="7C6CD235">
      <w:pPr>
        <w:pStyle w:val="2"/>
        <w:spacing w:before="0"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文昌市人民医院房屋招租项目（第二次）</w:t>
      </w:r>
    </w:p>
    <w:p w14:paraId="5FA8666B">
      <w:pPr>
        <w:pStyle w:val="2"/>
        <w:spacing w:before="0"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报名表</w:t>
      </w:r>
    </w:p>
    <w:p w14:paraId="3FBBB2CC">
      <w:pPr>
        <w:rPr>
          <w:rFonts w:hint="eastAsia"/>
        </w:rPr>
      </w:pPr>
    </w:p>
    <w:tbl>
      <w:tblPr>
        <w:tblStyle w:val="6"/>
        <w:tblW w:w="9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001"/>
      </w:tblGrid>
      <w:tr w14:paraId="7E61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vAlign w:val="center"/>
          </w:tcPr>
          <w:p w14:paraId="26A33CDF">
            <w:pPr>
              <w:ind w:firstLine="160" w:firstLineChars="5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所报项目全称</w:t>
            </w:r>
          </w:p>
        </w:tc>
        <w:tc>
          <w:tcPr>
            <w:tcW w:w="6211" w:type="dxa"/>
            <w:gridSpan w:val="3"/>
            <w:vAlign w:val="center"/>
          </w:tcPr>
          <w:p w14:paraId="2A9C0822">
            <w:pPr>
              <w:ind w:firstLine="320" w:firstLineChars="1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文昌市人民医院房屋招租项目（第二次）</w:t>
            </w:r>
          </w:p>
        </w:tc>
      </w:tr>
      <w:tr w14:paraId="44995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vAlign w:val="center"/>
          </w:tcPr>
          <w:p w14:paraId="13A9B183">
            <w:pPr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意向报名公司全称</w:t>
            </w:r>
          </w:p>
        </w:tc>
        <w:tc>
          <w:tcPr>
            <w:tcW w:w="6211" w:type="dxa"/>
            <w:gridSpan w:val="3"/>
            <w:vAlign w:val="center"/>
          </w:tcPr>
          <w:p w14:paraId="4DCF1DDA">
            <w:pPr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3355D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vAlign w:val="center"/>
          </w:tcPr>
          <w:p w14:paraId="28C356C0">
            <w:pPr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联系人</w:t>
            </w:r>
          </w:p>
        </w:tc>
        <w:tc>
          <w:tcPr>
            <w:tcW w:w="2160" w:type="dxa"/>
            <w:vAlign w:val="center"/>
          </w:tcPr>
          <w:p w14:paraId="6C36ECAD">
            <w:pPr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50" w:type="dxa"/>
            <w:vAlign w:val="center"/>
          </w:tcPr>
          <w:p w14:paraId="4FEFAD22">
            <w:pPr>
              <w:ind w:firstLine="320" w:firstLineChars="1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联系电话</w:t>
            </w:r>
          </w:p>
        </w:tc>
        <w:tc>
          <w:tcPr>
            <w:tcW w:w="2001" w:type="dxa"/>
            <w:vAlign w:val="center"/>
          </w:tcPr>
          <w:p w14:paraId="42B44359">
            <w:pPr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20011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vAlign w:val="center"/>
          </w:tcPr>
          <w:p w14:paraId="21B80A26">
            <w:pPr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邮</w:t>
            </w:r>
            <w:r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箱</w:t>
            </w:r>
          </w:p>
        </w:tc>
        <w:tc>
          <w:tcPr>
            <w:tcW w:w="6211" w:type="dxa"/>
            <w:gridSpan w:val="3"/>
            <w:vAlign w:val="center"/>
          </w:tcPr>
          <w:p w14:paraId="2A77B0ED">
            <w:pPr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1DC96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019" w:type="dxa"/>
            <w:gridSpan w:val="4"/>
            <w:vAlign w:val="center"/>
          </w:tcPr>
          <w:p w14:paraId="4329B567">
            <w:pPr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文昌市人民医院招采办</w:t>
            </w:r>
            <w:r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联系电话：黄先生</w:t>
            </w:r>
            <w:r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  <w:t xml:space="preserve">  63256620</w:t>
            </w:r>
          </w:p>
        </w:tc>
      </w:tr>
    </w:tbl>
    <w:p w14:paraId="7A839A55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B5634"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7F87658">
                <w:pPr>
                  <w:pStyle w:val="4"/>
                  <w:rPr>
                    <w:rFonts w:hint="eastAsia" w:asciiTheme="minorEastAsia" w:hAnsiTheme="minorEastAsia" w:eastAsiaTheme="minorEastAsia" w:cstheme="minorEastAsia"/>
                    <w:sz w:val="28"/>
                    <w:szCs w:val="44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4"/>
                  </w:rPr>
                  <w:t xml:space="preserve">— 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4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4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4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4"/>
                  </w:rPr>
                  <w:t>1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4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4"/>
                  </w:rPr>
                  <w:t xml:space="preserve"> 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7257E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5CE40B95"/>
    <w:rsid w:val="00064B98"/>
    <w:rsid w:val="00082DC6"/>
    <w:rsid w:val="000A755B"/>
    <w:rsid w:val="001B0FCA"/>
    <w:rsid w:val="001F7700"/>
    <w:rsid w:val="00210E80"/>
    <w:rsid w:val="0024243A"/>
    <w:rsid w:val="002E4697"/>
    <w:rsid w:val="00302C21"/>
    <w:rsid w:val="00312CAE"/>
    <w:rsid w:val="00392122"/>
    <w:rsid w:val="004308F0"/>
    <w:rsid w:val="0044724F"/>
    <w:rsid w:val="004B6068"/>
    <w:rsid w:val="004E1226"/>
    <w:rsid w:val="005F2F02"/>
    <w:rsid w:val="006104FE"/>
    <w:rsid w:val="006B7CB3"/>
    <w:rsid w:val="0071000A"/>
    <w:rsid w:val="00723B43"/>
    <w:rsid w:val="00834435"/>
    <w:rsid w:val="008652C4"/>
    <w:rsid w:val="00871875"/>
    <w:rsid w:val="008A3492"/>
    <w:rsid w:val="008F172A"/>
    <w:rsid w:val="00901685"/>
    <w:rsid w:val="00910390"/>
    <w:rsid w:val="0091580A"/>
    <w:rsid w:val="00953F13"/>
    <w:rsid w:val="00957E92"/>
    <w:rsid w:val="00981F1F"/>
    <w:rsid w:val="00985BB5"/>
    <w:rsid w:val="009B5789"/>
    <w:rsid w:val="009D196B"/>
    <w:rsid w:val="009E15E2"/>
    <w:rsid w:val="009F44C5"/>
    <w:rsid w:val="00A42830"/>
    <w:rsid w:val="00A503EB"/>
    <w:rsid w:val="00A96352"/>
    <w:rsid w:val="00A979C6"/>
    <w:rsid w:val="00AA3492"/>
    <w:rsid w:val="00AD2435"/>
    <w:rsid w:val="00AE59DA"/>
    <w:rsid w:val="00AF2386"/>
    <w:rsid w:val="00BE582F"/>
    <w:rsid w:val="00BE5A92"/>
    <w:rsid w:val="00C15796"/>
    <w:rsid w:val="00C32C71"/>
    <w:rsid w:val="00C51CBA"/>
    <w:rsid w:val="00C62DFF"/>
    <w:rsid w:val="00CC00F1"/>
    <w:rsid w:val="00CC16CF"/>
    <w:rsid w:val="00D17652"/>
    <w:rsid w:val="00D572A5"/>
    <w:rsid w:val="00DA59E4"/>
    <w:rsid w:val="00DC17C1"/>
    <w:rsid w:val="00DC1970"/>
    <w:rsid w:val="00E22E48"/>
    <w:rsid w:val="00E35DBC"/>
    <w:rsid w:val="00E60B18"/>
    <w:rsid w:val="00E9593F"/>
    <w:rsid w:val="00EA23B0"/>
    <w:rsid w:val="00F21324"/>
    <w:rsid w:val="00F73245"/>
    <w:rsid w:val="055E7189"/>
    <w:rsid w:val="0A3D172D"/>
    <w:rsid w:val="0F421593"/>
    <w:rsid w:val="1BC752FA"/>
    <w:rsid w:val="1EB0560D"/>
    <w:rsid w:val="28642123"/>
    <w:rsid w:val="2A82464A"/>
    <w:rsid w:val="2C66290D"/>
    <w:rsid w:val="2CC44907"/>
    <w:rsid w:val="3CA77BF7"/>
    <w:rsid w:val="40833636"/>
    <w:rsid w:val="45E80D67"/>
    <w:rsid w:val="4D1D271C"/>
    <w:rsid w:val="5181771E"/>
    <w:rsid w:val="51A258E6"/>
    <w:rsid w:val="5CE40B95"/>
    <w:rsid w:val="5D942587"/>
    <w:rsid w:val="66AD44E9"/>
    <w:rsid w:val="771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99" w:semiHidden="0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uiPriority="99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99" w:semiHidden="0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qFormat/>
    <w:locked/>
    <w:uiPriority w:val="9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9"/>
    <w:qFormat/>
    <w:uiPriority w:val="99"/>
    <w:pPr>
      <w:ind w:left="100" w:leftChars="2500"/>
    </w:pPr>
  </w:style>
  <w:style w:type="paragraph" w:styleId="4">
    <w:name w:val="footer"/>
    <w:basedOn w:val="1"/>
    <w:semiHidden/>
    <w:unhideWhenUsed/>
    <w:lock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lock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Heading 2 Char"/>
    <w:basedOn w:val="7"/>
    <w:link w:val="2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9">
    <w:name w:val="Date Char"/>
    <w:basedOn w:val="7"/>
    <w:link w:val="3"/>
    <w:semiHidden/>
    <w:locked/>
    <w:uiPriority w:val="99"/>
    <w:rPr>
      <w:rFonts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1381</Words>
  <Characters>1479</Characters>
  <Lines>0</Lines>
  <Paragraphs>0</Paragraphs>
  <TotalTime>428</TotalTime>
  <ScaleCrop>false</ScaleCrop>
  <LinksUpToDate>false</LinksUpToDate>
  <CharactersWithSpaces>1505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2025-06-10T09:15:00Z</dcterms:created>
  <dc:creator>微信用户</dc:creator>
  <cp:lastModifiedBy>WPS_1528178169</cp:lastModifiedBy>
  <cp:lastPrinted>2025-07-15T08:49:00Z</cp:lastPrinted>
  <dcterms:modified xsi:type="dcterms:W3CDTF">2025-07-16T04:52:39Z</dcterms:modified>
  <dc:title>文昌市人民医院/同济文昌医院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9E174B7636B04E2BBAC156A765BD9DAA_11</vt:lpwstr>
  </property>
  <property fmtid="{D5CDD505-2E9C-101B-9397-08002B2CF9AE}" pid="4" name="KSOTemplateDocerSaveRecord">
    <vt:lpwstr>eyJoZGlkIjoiNzk1MmY0NWEzNGUwMGVkYzYxMDZhZmQ1MGJmZTU4MmUiLCJ1c2VySWQiOiIzNzYxNjY2NzQifQ==</vt:lpwstr>
  </property>
</Properties>
</file>