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6DDD3">
      <w:pPr>
        <w:spacing w:line="560" w:lineRule="exact"/>
        <w:ind w:left="1" w:leftChars="-85" w:hanging="179" w:hangingChars="56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08A61FE6">
      <w:pPr>
        <w:spacing w:line="560" w:lineRule="exact"/>
        <w:ind w:left="1" w:leftChars="-85" w:hanging="179" w:hangingChars="5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 w14:paraId="7EE9007C">
      <w:pPr>
        <w:spacing w:line="560" w:lineRule="exact"/>
        <w:ind w:left="1" w:leftChars="-85" w:hanging="179" w:hangingChars="56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FD0EF02">
      <w:pPr>
        <w:pStyle w:val="2"/>
        <w:spacing w:before="0" w:after="0" w:line="560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文昌市人民医院房屋招租项目报名表</w:t>
      </w:r>
    </w:p>
    <w:tbl>
      <w:tblPr>
        <w:tblStyle w:val="4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391B3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vAlign w:val="center"/>
          </w:tcPr>
          <w:p w14:paraId="3E661CAA">
            <w:pPr>
              <w:ind w:firstLine="160" w:firstLineChars="50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vAlign w:val="center"/>
          </w:tcPr>
          <w:p w14:paraId="054796F8">
            <w:pPr>
              <w:ind w:firstLine="784" w:firstLineChars="245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文昌市人民医院房屋招租项目</w:t>
            </w:r>
          </w:p>
        </w:tc>
      </w:tr>
      <w:tr w14:paraId="52C30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vAlign w:val="center"/>
          </w:tcPr>
          <w:p w14:paraId="7A603900">
            <w:pP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vAlign w:val="center"/>
          </w:tcPr>
          <w:p w14:paraId="304C58A4">
            <w:pP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265CF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vAlign w:val="center"/>
          </w:tcPr>
          <w:p w14:paraId="43DFE5DA">
            <w:pPr>
              <w:ind w:firstLine="640" w:firstLineChars="200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联系人</w:t>
            </w:r>
          </w:p>
        </w:tc>
        <w:tc>
          <w:tcPr>
            <w:tcW w:w="2160" w:type="dxa"/>
            <w:vAlign w:val="center"/>
          </w:tcPr>
          <w:p w14:paraId="38181168">
            <w:pP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50" w:type="dxa"/>
            <w:vAlign w:val="center"/>
          </w:tcPr>
          <w:p w14:paraId="70460104">
            <w:pPr>
              <w:ind w:firstLine="320" w:firstLineChars="100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vAlign w:val="center"/>
          </w:tcPr>
          <w:p w14:paraId="16139443">
            <w:pP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1967B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vAlign w:val="center"/>
          </w:tcPr>
          <w:p w14:paraId="2C5FB096">
            <w:pPr>
              <w:ind w:firstLine="640" w:firstLineChars="200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邮  箱</w:t>
            </w:r>
          </w:p>
        </w:tc>
        <w:tc>
          <w:tcPr>
            <w:tcW w:w="6551" w:type="dxa"/>
            <w:gridSpan w:val="3"/>
            <w:vAlign w:val="center"/>
          </w:tcPr>
          <w:p w14:paraId="2689D2A8">
            <w:pP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00CCA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vAlign w:val="center"/>
          </w:tcPr>
          <w:p w14:paraId="4E17CB5A">
            <w:pP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75310411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E40B95"/>
    <w:rsid w:val="001B0FCA"/>
    <w:rsid w:val="001F7700"/>
    <w:rsid w:val="0024243A"/>
    <w:rsid w:val="00302C21"/>
    <w:rsid w:val="00392122"/>
    <w:rsid w:val="004308F0"/>
    <w:rsid w:val="004B6068"/>
    <w:rsid w:val="006B7CB3"/>
    <w:rsid w:val="0071000A"/>
    <w:rsid w:val="008652C4"/>
    <w:rsid w:val="008A3492"/>
    <w:rsid w:val="008F172A"/>
    <w:rsid w:val="00901685"/>
    <w:rsid w:val="00910390"/>
    <w:rsid w:val="0091580A"/>
    <w:rsid w:val="00953F13"/>
    <w:rsid w:val="00985BB5"/>
    <w:rsid w:val="009B5789"/>
    <w:rsid w:val="009D196B"/>
    <w:rsid w:val="00A42830"/>
    <w:rsid w:val="00A503EB"/>
    <w:rsid w:val="00A96352"/>
    <w:rsid w:val="00AD2435"/>
    <w:rsid w:val="00AE59DA"/>
    <w:rsid w:val="00AF2386"/>
    <w:rsid w:val="00BE582F"/>
    <w:rsid w:val="00BE5A92"/>
    <w:rsid w:val="00C51CBA"/>
    <w:rsid w:val="00C62DFF"/>
    <w:rsid w:val="00CC16CF"/>
    <w:rsid w:val="00D17652"/>
    <w:rsid w:val="00DA59E4"/>
    <w:rsid w:val="00DC1970"/>
    <w:rsid w:val="00E60B18"/>
    <w:rsid w:val="00F73245"/>
    <w:rsid w:val="15D42211"/>
    <w:rsid w:val="160E54A2"/>
    <w:rsid w:val="1EB0560D"/>
    <w:rsid w:val="2A82464A"/>
    <w:rsid w:val="2C66290D"/>
    <w:rsid w:val="2F1A2234"/>
    <w:rsid w:val="32764F2C"/>
    <w:rsid w:val="328A6C2A"/>
    <w:rsid w:val="351B1DBB"/>
    <w:rsid w:val="3C2D313B"/>
    <w:rsid w:val="40786313"/>
    <w:rsid w:val="40833636"/>
    <w:rsid w:val="47A80B71"/>
    <w:rsid w:val="4BCD3237"/>
    <w:rsid w:val="4D77007F"/>
    <w:rsid w:val="5181771E"/>
    <w:rsid w:val="51A258E6"/>
    <w:rsid w:val="56887323"/>
    <w:rsid w:val="5B2F7529"/>
    <w:rsid w:val="5B48305A"/>
    <w:rsid w:val="5CE40B95"/>
    <w:rsid w:val="62A325EC"/>
    <w:rsid w:val="651421FF"/>
    <w:rsid w:val="6C103720"/>
    <w:rsid w:val="6F7F5255"/>
    <w:rsid w:val="71F314E0"/>
    <w:rsid w:val="771F2085"/>
    <w:rsid w:val="7EF2023D"/>
    <w:rsid w:val="7FED434E"/>
    <w:rsid w:val="BA75517E"/>
    <w:rsid w:val="DF4F1309"/>
    <w:rsid w:val="F577E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 w:locked="1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uiPriority="99" w:name="header" w:locked="1"/>
    <w:lsdException w:uiPriority="99" w:name="footer" w:locked="1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qFormat="1" w:unhideWhenUsed="0" w:uiPriority="99" w:semiHidden="0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6"/>
    <w:qFormat/>
    <w:locked/>
    <w:uiPriority w:val="9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7"/>
    <w:qFormat/>
    <w:uiPriority w:val="99"/>
    <w:pPr>
      <w:ind w:left="100" w:leftChars="2500"/>
    </w:pPr>
  </w:style>
  <w:style w:type="character" w:customStyle="1" w:styleId="6">
    <w:name w:val="Heading 2 Char"/>
    <w:basedOn w:val="5"/>
    <w:link w:val="2"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7">
    <w:name w:val="Date Char"/>
    <w:basedOn w:val="5"/>
    <w:link w:val="3"/>
    <w:semiHidden/>
    <w:qFormat/>
    <w:locked/>
    <w:uiPriority w:val="99"/>
    <w:rPr>
      <w:rFonts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1404</Words>
  <Characters>1504</Characters>
  <Lines>0</Lines>
  <Paragraphs>0</Paragraphs>
  <TotalTime>278</TotalTime>
  <ScaleCrop>false</ScaleCrop>
  <LinksUpToDate>false</LinksUpToDate>
  <CharactersWithSpaces>1528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2025-06-11T01:15:00Z</dcterms:created>
  <dc:creator>微信用户</dc:creator>
  <cp:lastModifiedBy>WPS_1528178169</cp:lastModifiedBy>
  <cp:lastPrinted>2025-06-23T09:32:00Z</cp:lastPrinted>
  <dcterms:modified xsi:type="dcterms:W3CDTF">2025-06-24T11:14:32Z</dcterms:modified>
  <dc:title>文昌市人民医院/同济文昌医院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87CAA2AF0F1B4C9F8E73A4400705C96A_13</vt:lpwstr>
  </property>
  <property fmtid="{D5CDD505-2E9C-101B-9397-08002B2CF9AE}" pid="4" name="KSOTemplateDocerSaveRecord">
    <vt:lpwstr>eyJoZGlkIjoiNzk1MmY0NWEzNGUwMGVkYzYxMDZhZmQ1MGJmZTU4MmUiLCJ1c2VySWQiOiIzNzYxNjY2NzQifQ==</vt:lpwstr>
  </property>
</Properties>
</file>